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6679C" w:rsidRPr="004659BD" w:rsidRDefault="0026679C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26679C" w:rsidRPr="004659BD" w:rsidRDefault="0026679C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26679C" w:rsidRPr="004659BD" w:rsidRDefault="0026679C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26679C" w:rsidRPr="004659BD" w:rsidRDefault="0026679C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26679C" w:rsidRDefault="0026679C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26679C" w:rsidRPr="00882D20" w:rsidRDefault="0026679C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26679C" w:rsidRDefault="0026679C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03</w:t>
      </w:r>
      <w:r w:rsidRPr="00632726">
        <w:rPr>
          <w:b/>
          <w:szCs w:val="24"/>
        </w:rPr>
        <w:t xml:space="preserve"> /201</w:t>
      </w:r>
      <w:r>
        <w:rPr>
          <w:b/>
          <w:szCs w:val="24"/>
        </w:rPr>
        <w:t>7 VÀ KẾ HOẠCH THÁNG 04/2017</w:t>
      </w:r>
    </w:p>
    <w:p w:rsidR="0026679C" w:rsidRDefault="0026679C" w:rsidP="002B20E8">
      <w:pPr>
        <w:spacing w:before="120" w:after="120"/>
        <w:jc w:val="center"/>
        <w:rPr>
          <w:b/>
          <w:szCs w:val="24"/>
        </w:rPr>
      </w:pPr>
    </w:p>
    <w:p w:rsidR="0026679C" w:rsidRDefault="0026679C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03/2017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/>
          <w:bCs/>
        </w:rPr>
        <w:t xml:space="preserve">-  </w:t>
      </w:r>
      <w:r w:rsidRPr="001E5378">
        <w:rPr>
          <w:bCs/>
        </w:rPr>
        <w:t>Giáo viên thực hiện giảng dạy theo thời khóa</w:t>
      </w:r>
      <w:r>
        <w:rPr>
          <w:bCs/>
        </w:rPr>
        <w:t xml:space="preserve"> biểu</w:t>
      </w:r>
      <w:r w:rsidRPr="001E5378">
        <w:rPr>
          <w:bCs/>
        </w:rPr>
        <w:t xml:space="preserve"> </w:t>
      </w:r>
      <w:r>
        <w:rPr>
          <w:bCs/>
        </w:rPr>
        <w:t>học kỳ 2 năm học 2016-2017 khóa củ, mới theo</w:t>
      </w:r>
      <w:r w:rsidRPr="001E5378">
        <w:rPr>
          <w:bCs/>
        </w:rPr>
        <w:t xml:space="preserve"> phân công</w:t>
      </w:r>
      <w:r>
        <w:rPr>
          <w:bCs/>
        </w:rPr>
        <w:t>;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rPr>
          <w:b/>
          <w:bCs/>
        </w:rPr>
        <w:t xml:space="preserve">-  </w:t>
      </w:r>
      <w:r w:rsidRPr="00B55D06">
        <w:t>Coi thi và chấm thi phụ các khóa 16 theo phân công;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>-  Khoa tổ chức kiểm tra, chấm điểm hồ sơ chuyên môn của giảng viên.</w:t>
      </w:r>
    </w:p>
    <w:p w:rsidR="0026679C" w:rsidRPr="00B55D06" w:rsidRDefault="0026679C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t>-  Nộp bảng Toàn diện cho phòng Tuyển sinh –Đào tạo theo kế hoạch của trường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 w:rsidRPr="00B55D06">
        <w:rPr>
          <w:b/>
          <w:bCs/>
        </w:rPr>
        <w:t xml:space="preserve">-  </w:t>
      </w:r>
      <w:r w:rsidRPr="00B55D06">
        <w:t>GV chuẩn bị hồ sơ chuyên môn và thực hiện công tác giảng dạy HK2/2016-2017 theo thời khóa biểu khóa 16 theo phân công;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>-  Lên lich, phân công GV coi thi các học phần kết thúc trươc tiến độ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GV tham gia dự giờ học kỳ 2 năm 2016 – 2017 theo lịch đã đăng ký. 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>-  Lập bảng phân công chuyên môn của giảng viên chuyên nghiệp năm học 2017 nộp P. TC-HC-TH;</w:t>
      </w:r>
    </w:p>
    <w:p w:rsidR="0026679C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Khoa làm đề nghị điều chỉnh lại TKB cho Giáo viên có lịch học Trung cấp lý luận Chính trị theo lịch của trường;  </w:t>
      </w:r>
    </w:p>
    <w:p w:rsidR="0026679C" w:rsidRPr="00B55D06" w:rsidRDefault="0026679C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Nộp danh sách phân công Trưởng tiểu ban đề thi, chấm thi Tốt nghiệp khóa TCCN ( 12+2, 12+2N3T) cho phòng Tuyển sinh –Đào tạo; </w:t>
      </w:r>
    </w:p>
    <w:p w:rsidR="0026679C" w:rsidRPr="00B55D06" w:rsidRDefault="0026679C" w:rsidP="0051605E">
      <w:pPr>
        <w:pStyle w:val="ListParagraph"/>
        <w:spacing w:before="120" w:after="120" w:line="360" w:lineRule="auto"/>
        <w:ind w:left="0"/>
        <w:jc w:val="both"/>
      </w:pPr>
      <w:r w:rsidRPr="00B55D06">
        <w:t xml:space="preserve">-  Công Đoàn viên tham gia họp mặt ngày Quốc Tế Phụ nữ 8/ 3 /2017; </w:t>
      </w:r>
    </w:p>
    <w:p w:rsidR="0026679C" w:rsidRPr="00B55D06" w:rsidRDefault="0026679C" w:rsidP="0051605E">
      <w:pPr>
        <w:pStyle w:val="ListParagraph"/>
        <w:spacing w:before="120" w:after="120" w:line="360" w:lineRule="auto"/>
        <w:ind w:left="0"/>
        <w:jc w:val="both"/>
      </w:pPr>
      <w:r w:rsidRPr="00B55D06">
        <w:t xml:space="preserve">-  </w:t>
      </w:r>
      <w:r w:rsidRPr="00B55D06">
        <w:rPr>
          <w:color w:val="000000"/>
          <w:shd w:val="clear" w:color="auto" w:fill="ECF7FF"/>
        </w:rPr>
        <w:t>Xây dựng chương trình đào tạo giáo dục nghề nghiệp Theo kế hoạch nhà trường đã triễn kha</w:t>
      </w:r>
      <w:r>
        <w:rPr>
          <w:color w:val="000000"/>
          <w:shd w:val="clear" w:color="auto" w:fill="ECF7FF"/>
        </w:rPr>
        <w:t>i;</w:t>
      </w:r>
    </w:p>
    <w:p w:rsidR="0026679C" w:rsidRDefault="0026679C" w:rsidP="00374F9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Pr="00B55D06">
        <w:rPr>
          <w:sz w:val="26"/>
          <w:szCs w:val="26"/>
        </w:rPr>
        <w:t>Giáo viên, nhân viên tham gia khám sức khỏe theo định kỳ năm 2017;</w:t>
      </w:r>
    </w:p>
    <w:p w:rsidR="0026679C" w:rsidRPr="00374F95" w:rsidRDefault="0026679C" w:rsidP="00374F95">
      <w:pPr>
        <w:rPr>
          <w:rFonts w:eastAsia="Times New Roman"/>
          <w:kern w:val="0"/>
          <w:sz w:val="26"/>
          <w:szCs w:val="26"/>
          <w:lang w:eastAsia="en-US"/>
        </w:rPr>
      </w:pPr>
      <w:r w:rsidRPr="00374F95">
        <w:rPr>
          <w:sz w:val="26"/>
          <w:szCs w:val="26"/>
        </w:rPr>
        <w:t>-  Giảng viên, Nhân viên tham gia buổi họp mặt với</w:t>
      </w: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> </w:t>
      </w:r>
      <w:r w:rsidRPr="00374F95"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 xml:space="preserve">Hiệu Trýởng. nghe Tuyên truyền </w:t>
      </w: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 xml:space="preserve">Dân sự, </w:t>
      </w:r>
    </w:p>
    <w:p w:rsidR="0026679C" w:rsidRPr="00B82B16" w:rsidRDefault="0026679C" w:rsidP="00B82B16">
      <w:pPr>
        <w:widowControl/>
        <w:shd w:val="clear" w:color="auto" w:fill="ECF7FF"/>
        <w:spacing w:before="120" w:after="120"/>
        <w:rPr>
          <w:rFonts w:eastAsia="Times New Roman"/>
          <w:color w:val="000000"/>
          <w:kern w:val="0"/>
          <w:sz w:val="26"/>
          <w:szCs w:val="26"/>
          <w:lang w:eastAsia="en-US"/>
        </w:rPr>
      </w:pP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>Luật Bình ðẳng giới, Luật Hôn nhân gia ðình</w:t>
      </w:r>
      <w:r>
        <w:rPr>
          <w:rFonts w:eastAsia="Times New Roman"/>
          <w:color w:val="000000"/>
          <w:kern w:val="0"/>
          <w:sz w:val="26"/>
          <w:szCs w:val="26"/>
          <w:lang w:eastAsia="en-US"/>
        </w:rPr>
        <w:t>.</w:t>
      </w:r>
      <w:r w:rsidRPr="00374F95">
        <w:rPr>
          <w:sz w:val="26"/>
          <w:szCs w:val="26"/>
        </w:rPr>
        <w:t xml:space="preserve">  </w:t>
      </w:r>
    </w:p>
    <w:p w:rsidR="0026679C" w:rsidRPr="00B55D06" w:rsidRDefault="0026679C" w:rsidP="0051605E">
      <w:pPr>
        <w:spacing w:after="120" w:line="360" w:lineRule="auto"/>
        <w:rPr>
          <w:sz w:val="26"/>
          <w:szCs w:val="26"/>
        </w:rPr>
      </w:pPr>
      <w:r w:rsidRPr="00B55D06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</w:t>
      </w:r>
      <w:r w:rsidRPr="00B55D06">
        <w:rPr>
          <w:sz w:val="26"/>
          <w:szCs w:val="26"/>
        </w:rPr>
        <w:t>Tiếp tục hiệu chỉnh ĐCCT và Biên soan bài giảng Môn Kỹ thuật Lạnh : T. Hiệp,T.Trí, T.Viết;</w:t>
      </w:r>
    </w:p>
    <w:p w:rsidR="0026679C" w:rsidRPr="00B55D06" w:rsidRDefault="0026679C" w:rsidP="0051605E">
      <w:pPr>
        <w:spacing w:after="120" w:line="360" w:lineRule="auto"/>
        <w:rPr>
          <w:sz w:val="26"/>
          <w:szCs w:val="26"/>
        </w:rPr>
      </w:pPr>
      <w:r w:rsidRPr="00B55D06">
        <w:rPr>
          <w:sz w:val="26"/>
          <w:szCs w:val="26"/>
        </w:rPr>
        <w:t>-  Xây dựng hệ thống bài giảng môn TT Lạnh công nghiệp trên các thiết bị CITA áp dụng cho HK2/16-17: T.Huân+ T.Trí;</w:t>
      </w:r>
    </w:p>
    <w:p w:rsidR="0026679C" w:rsidRPr="00B55D06" w:rsidRDefault="0026679C" w:rsidP="0051605E">
      <w:pPr>
        <w:spacing w:after="120" w:line="360" w:lineRule="auto"/>
        <w:rPr>
          <w:sz w:val="26"/>
          <w:szCs w:val="26"/>
        </w:rPr>
      </w:pPr>
      <w:r w:rsidRPr="00B55D06">
        <w:rPr>
          <w:sz w:val="26"/>
          <w:szCs w:val="26"/>
        </w:rPr>
        <w:t>-  Xây dựng hệ thống bài giảng cho thiết bị sấy đa năng: T.Viết;</w:t>
      </w:r>
    </w:p>
    <w:p w:rsidR="0026679C" w:rsidRPr="00B55D06" w:rsidRDefault="0026679C" w:rsidP="0022569A">
      <w:pPr>
        <w:spacing w:line="360" w:lineRule="auto"/>
        <w:jc w:val="both"/>
        <w:rPr>
          <w:sz w:val="26"/>
          <w:szCs w:val="26"/>
        </w:rPr>
      </w:pPr>
      <w:r w:rsidRPr="00B55D06">
        <w:rPr>
          <w:sz w:val="26"/>
          <w:szCs w:val="26"/>
        </w:rPr>
        <w:t>-  Tham gia các công tác chung theo lịch công tác của trường.</w:t>
      </w:r>
    </w:p>
    <w:p w:rsidR="0026679C" w:rsidRDefault="0026679C" w:rsidP="0051605E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.II.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04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/201</w:t>
      </w:r>
      <w:r w:rsidRPr="00B55D06">
        <w:rPr>
          <w:b/>
          <w:sz w:val="26"/>
          <w:szCs w:val="26"/>
        </w:rPr>
        <w:t>7.</w:t>
      </w:r>
    </w:p>
    <w:p w:rsidR="0026679C" w:rsidRDefault="0026679C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-  Chuẩn bị hồ sơ đưa HS,SV đi thưc tập;</w:t>
      </w:r>
    </w:p>
    <w:p w:rsidR="0026679C" w:rsidRDefault="0026679C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-  Tham dự hội thao theo lịch toàn trường;</w:t>
      </w:r>
    </w:p>
    <w:p w:rsidR="0026679C" w:rsidRPr="00B55D06" w:rsidRDefault="0026679C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  </w:t>
      </w:r>
    </w:p>
    <w:p w:rsidR="0026679C" w:rsidRPr="00A14D29" w:rsidRDefault="0026679C" w:rsidP="002B20E8">
      <w:pPr>
        <w:pStyle w:val="ListParagraph"/>
        <w:spacing w:line="360" w:lineRule="auto"/>
        <w:ind w:left="0"/>
      </w:pPr>
    </w:p>
    <w:p w:rsidR="0026679C" w:rsidRDefault="0026679C" w:rsidP="002B20E8">
      <w:pPr>
        <w:pStyle w:val="ListParagraph"/>
        <w:spacing w:line="360" w:lineRule="auto"/>
        <w:ind w:left="0"/>
      </w:pPr>
      <w:r>
        <w:t xml:space="preserve"> </w:t>
      </w:r>
    </w:p>
    <w:p w:rsidR="0026679C" w:rsidRPr="0064758D" w:rsidRDefault="0026679C" w:rsidP="002B20E8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2B20E8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149" w:type="dxa"/>
        <w:tblBorders>
          <w:top w:val="single" w:sz="8" w:space="0" w:color="7B965A"/>
          <w:left w:val="single" w:sz="8" w:space="0" w:color="7B965A"/>
          <w:bottom w:val="single" w:sz="8" w:space="0" w:color="7B965A"/>
          <w:right w:val="single" w:sz="8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8661"/>
        <w:gridCol w:w="1558"/>
        <w:gridCol w:w="1656"/>
        <w:gridCol w:w="3274"/>
      </w:tblGrid>
      <w:tr w:rsidR="0026679C" w:rsidRPr="0036550C" w:rsidTr="0036550C"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36550C" w:rsidRDefault="0026679C" w:rsidP="0036550C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lang w:eastAsia="en-US"/>
              </w:rPr>
              <w:t> </w:t>
            </w: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 xml:space="preserve">Hiệu trýởng họp mặt toàn thể CB, </w:t>
            </w:r>
            <w:smartTag w:uri="urn:schemas-microsoft-com:office:smarttags" w:element="State">
              <w:smartTag w:uri="urn:schemas-microsoft-com:office:smarttags" w:element="State">
                <w:r w:rsidRPr="0036550C">
                  <w:rPr>
                    <w:rFonts w:ascii="Tahoma" w:eastAsia="Times New Roman" w:hAnsi="Tahoma" w:cs="Tahoma"/>
                    <w:color w:val="000000"/>
                    <w:kern w:val="0"/>
                    <w:sz w:val="18"/>
                    <w:szCs w:val="18"/>
                    <w:lang w:eastAsia="en-US"/>
                  </w:rPr>
                  <w:t>GV</w:t>
                </w:r>
              </w:smartTag>
              <w:r w:rsidRPr="0036550C">
                <w:rPr>
                  <w:rFonts w:ascii="Tahoma" w:eastAsia="Times New Roman" w:hAnsi="Tahoma" w:cs="Tahoma"/>
                  <w:color w:val="000000"/>
                  <w:kern w:val="0"/>
                  <w:sz w:val="18"/>
                  <w:szCs w:val="18"/>
                  <w:lang w:eastAsia="en-US"/>
                </w:rPr>
                <w:t xml:space="preserve">, </w:t>
              </w:r>
              <w:smartTag w:uri="urn:schemas-microsoft-com:office:smarttags" w:element="State">
                <w:r w:rsidRPr="0036550C">
                  <w:rPr>
                    <w:rFonts w:ascii="Tahoma" w:eastAsia="Times New Roman" w:hAnsi="Tahoma" w:cs="Tahoma"/>
                    <w:color w:val="000000"/>
                    <w:kern w:val="0"/>
                    <w:sz w:val="18"/>
                    <w:szCs w:val="18"/>
                    <w:lang w:eastAsia="en-US"/>
                  </w:rPr>
                  <w:t>NV</w:t>
                </w:r>
              </w:smartTag>
            </w:smartTag>
          </w:p>
          <w:p w:rsidR="0026679C" w:rsidRPr="0036550C" w:rsidRDefault="0026679C" w:rsidP="0036550C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- Tuyên truyền Luật Dân sự, Luật Bình ðẳng giới, Luật Hôn nhân gia ðình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36550C" w:rsidRDefault="0026679C" w:rsidP="0036550C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Hiệu trýởng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36550C" w:rsidRDefault="0026679C" w:rsidP="0036550C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Hội trýờng A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36550C" w:rsidRDefault="0026679C" w:rsidP="0036550C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36550C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GV có giờ dạy bình thýờng</w:t>
            </w:r>
          </w:p>
        </w:tc>
      </w:tr>
    </w:tbl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149" w:type="dxa"/>
        <w:tblBorders>
          <w:top w:val="single" w:sz="8" w:space="0" w:color="7B965A"/>
          <w:left w:val="single" w:sz="8" w:space="0" w:color="7B965A"/>
          <w:bottom w:val="single" w:sz="8" w:space="0" w:color="7B965A"/>
          <w:right w:val="single" w:sz="8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3229"/>
        <w:gridCol w:w="995"/>
        <w:gridCol w:w="925"/>
      </w:tblGrid>
      <w:tr w:rsidR="0026679C" w:rsidRPr="00987724" w:rsidTr="00987724"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987724" w:rsidRDefault="0026679C" w:rsidP="00987724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987724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Nghiệm thu chýõng trình khung giáo dục nghề nghiệp các khoa: CN Ðiện - Ðiện tử, CN Cõ khí, CN Ðộng lực, CN Nhiệt - Lạnh (Tp: Ông Tấn, Bà Mai phòng.TS-ÐT và các Trýởng, Phó khoa liên quan)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987724" w:rsidRDefault="0026679C" w:rsidP="00987724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987724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Hiệu trýởng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987724" w:rsidRDefault="0026679C" w:rsidP="00987724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987724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Phòng Họp</w:t>
            </w:r>
          </w:p>
        </w:tc>
      </w:tr>
    </w:tbl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  <w:r>
        <w:rPr>
          <w:rFonts w:ascii="Tahoma" w:hAnsi="Tahoma" w:cs="Tahoma"/>
          <w:color w:val="000000"/>
          <w:sz w:val="23"/>
          <w:szCs w:val="23"/>
          <w:shd w:val="clear" w:color="auto" w:fill="ECF7FF"/>
        </w:rPr>
        <w:t>iệu trưởng triển khai xây dựng chương trình đào tạo giáo dục nghề nghiệp (Tp: Ô.Tấn, B. Mai Phòng TS-ĐT và các Trưởng khoa + Phó Trưởng khoa)</w:t>
      </w: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149" w:type="dxa"/>
        <w:tblBorders>
          <w:top w:val="single" w:sz="8" w:space="0" w:color="7B965A"/>
          <w:left w:val="single" w:sz="8" w:space="0" w:color="7B965A"/>
          <w:bottom w:val="single" w:sz="8" w:space="0" w:color="7B965A"/>
          <w:right w:val="single" w:sz="8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629"/>
        <w:gridCol w:w="5262"/>
        <w:gridCol w:w="2008"/>
        <w:gridCol w:w="1356"/>
        <w:gridCol w:w="5894"/>
      </w:tblGrid>
      <w:tr w:rsidR="0026679C" w:rsidRPr="008526E1" w:rsidTr="008526E1"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8526E1" w:rsidRDefault="0026679C" w:rsidP="008526E1">
            <w:pPr>
              <w:widowControl/>
              <w:jc w:val="center"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06h30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8526E1" w:rsidRDefault="0026679C" w:rsidP="008526E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Khám sức khỏe ðịnh kỳ nãm 2017 (Tp: Toàn thể CB - GV - NV)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8526E1" w:rsidRDefault="0026679C" w:rsidP="008526E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Trýởng Trung tâm Y tế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8526E1" w:rsidRDefault="0026679C" w:rsidP="008526E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Trung tâm Y tế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26679C" w:rsidRPr="008526E1" w:rsidRDefault="0026679C" w:rsidP="008526E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Nộp mẫu nýớc tiểu, lấy máu xét nghiệm, chụp X-quang tim phổi thẳng</w:t>
            </w:r>
            <w:r w:rsidRPr="008526E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br/>
              <w:t>Lýu ý: Không ãn sáng trýớc khi lấy máu</w:t>
            </w:r>
          </w:p>
        </w:tc>
      </w:tr>
    </w:tbl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tbl>
      <w:tblPr>
        <w:tblW w:w="15149" w:type="dxa"/>
        <w:tblBorders>
          <w:top w:val="single" w:sz="8" w:space="0" w:color="7B965A"/>
          <w:left w:val="single" w:sz="8" w:space="0" w:color="7B965A"/>
          <w:bottom w:val="single" w:sz="8" w:space="0" w:color="7B965A"/>
          <w:right w:val="single" w:sz="8" w:space="0" w:color="7B965A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2801"/>
        <w:gridCol w:w="1269"/>
        <w:gridCol w:w="1079"/>
      </w:tblGrid>
      <w:tr w:rsidR="0026679C" w:rsidRPr="00286391" w:rsidTr="00286391"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286391" w:rsidRDefault="0026679C" w:rsidP="0028639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28639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Tổ chức họp mặt Kỷ niệm ngày Quốc tế Phụ nữ 8/3, cuộc khởi nghĩa Hai Bà Trýng, ngày Quốc tế Hạnh phúc 20/3 (Tp: Toàn thể CÐV; GV có giờ theo TKB lên lớp dạy bình thýờng)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286391" w:rsidRDefault="0026679C" w:rsidP="0028639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28639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BCH Công ðoàn</w:t>
            </w:r>
          </w:p>
        </w:tc>
        <w:tc>
          <w:tcPr>
            <w:tcW w:w="0" w:type="auto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26679C" w:rsidRPr="00286391" w:rsidRDefault="0026679C" w:rsidP="00286391">
            <w:pPr>
              <w:widowControl/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  <w:r w:rsidRPr="00286391">
              <w:rPr>
                <w:rFonts w:ascii="Tahoma" w:eastAsia="Times New Roman" w:hAnsi="Tahoma" w:cs="Tahoma"/>
                <w:color w:val="000000"/>
                <w:kern w:val="0"/>
                <w:sz w:val="18"/>
                <w:szCs w:val="18"/>
                <w:lang w:eastAsia="en-US"/>
              </w:rPr>
              <w:t>Hội trýờng A</w:t>
            </w:r>
          </w:p>
        </w:tc>
      </w:tr>
    </w:tbl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p w:rsidR="0026679C" w:rsidRDefault="0026679C" w:rsidP="003F35B0">
      <w:pPr>
        <w:spacing w:line="360" w:lineRule="auto"/>
        <w:jc w:val="both"/>
        <w:rPr>
          <w:b/>
          <w:sz w:val="26"/>
          <w:szCs w:val="26"/>
        </w:rPr>
      </w:pPr>
    </w:p>
    <w:sectPr w:rsidR="0026679C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79C" w:rsidRDefault="0026679C" w:rsidP="002A3ED1">
      <w:r>
        <w:separator/>
      </w:r>
    </w:p>
  </w:endnote>
  <w:endnote w:type="continuationSeparator" w:id="0">
    <w:p w:rsidR="0026679C" w:rsidRDefault="0026679C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79C" w:rsidRDefault="0026679C" w:rsidP="002A3ED1">
      <w:r>
        <w:separator/>
      </w:r>
    </w:p>
  </w:footnote>
  <w:footnote w:type="continuationSeparator" w:id="0">
    <w:p w:rsidR="0026679C" w:rsidRDefault="0026679C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3695A"/>
    <w:rsid w:val="000507EB"/>
    <w:rsid w:val="00052992"/>
    <w:rsid w:val="00055154"/>
    <w:rsid w:val="0006031C"/>
    <w:rsid w:val="000637B0"/>
    <w:rsid w:val="0007145B"/>
    <w:rsid w:val="00076F1A"/>
    <w:rsid w:val="000827FC"/>
    <w:rsid w:val="00086BC8"/>
    <w:rsid w:val="00087A63"/>
    <w:rsid w:val="0009650C"/>
    <w:rsid w:val="00097B67"/>
    <w:rsid w:val="000A00C6"/>
    <w:rsid w:val="000A0F52"/>
    <w:rsid w:val="000A2D7A"/>
    <w:rsid w:val="000A53DC"/>
    <w:rsid w:val="000A6D91"/>
    <w:rsid w:val="000B0D2E"/>
    <w:rsid w:val="000B1D5C"/>
    <w:rsid w:val="000C1D36"/>
    <w:rsid w:val="000E18D9"/>
    <w:rsid w:val="000E4C38"/>
    <w:rsid w:val="000F1C92"/>
    <w:rsid w:val="000F5F0C"/>
    <w:rsid w:val="000F75FC"/>
    <w:rsid w:val="00112734"/>
    <w:rsid w:val="00117FD7"/>
    <w:rsid w:val="0012556D"/>
    <w:rsid w:val="0012598C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75ACD"/>
    <w:rsid w:val="0018290F"/>
    <w:rsid w:val="00183028"/>
    <w:rsid w:val="00187561"/>
    <w:rsid w:val="00191775"/>
    <w:rsid w:val="00192A03"/>
    <w:rsid w:val="0019574F"/>
    <w:rsid w:val="001962EA"/>
    <w:rsid w:val="0019664A"/>
    <w:rsid w:val="001A19D4"/>
    <w:rsid w:val="001A434F"/>
    <w:rsid w:val="001A53EB"/>
    <w:rsid w:val="001B2B67"/>
    <w:rsid w:val="001B3238"/>
    <w:rsid w:val="001B3CB4"/>
    <w:rsid w:val="001B678E"/>
    <w:rsid w:val="001B68A1"/>
    <w:rsid w:val="001B797C"/>
    <w:rsid w:val="001C4BA6"/>
    <w:rsid w:val="001C5347"/>
    <w:rsid w:val="001D3F52"/>
    <w:rsid w:val="001D55E6"/>
    <w:rsid w:val="001D62C8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20B1B"/>
    <w:rsid w:val="00222131"/>
    <w:rsid w:val="0022569A"/>
    <w:rsid w:val="00231E22"/>
    <w:rsid w:val="00232F4D"/>
    <w:rsid w:val="00233D54"/>
    <w:rsid w:val="00234534"/>
    <w:rsid w:val="00236570"/>
    <w:rsid w:val="00241A30"/>
    <w:rsid w:val="0024302D"/>
    <w:rsid w:val="002531DD"/>
    <w:rsid w:val="00255CF6"/>
    <w:rsid w:val="0026679C"/>
    <w:rsid w:val="00267CFC"/>
    <w:rsid w:val="0027312F"/>
    <w:rsid w:val="00277C18"/>
    <w:rsid w:val="00285FF1"/>
    <w:rsid w:val="00286391"/>
    <w:rsid w:val="00291CD0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65ED"/>
    <w:rsid w:val="002D3B1B"/>
    <w:rsid w:val="002D4709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43EFC"/>
    <w:rsid w:val="00360CEE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3F77D3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568F"/>
    <w:rsid w:val="0046303A"/>
    <w:rsid w:val="004659BD"/>
    <w:rsid w:val="00467C9C"/>
    <w:rsid w:val="0047213F"/>
    <w:rsid w:val="00476319"/>
    <w:rsid w:val="00481A8C"/>
    <w:rsid w:val="00483FC7"/>
    <w:rsid w:val="004866EB"/>
    <w:rsid w:val="00490817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4F337B"/>
    <w:rsid w:val="005026C4"/>
    <w:rsid w:val="0051063F"/>
    <w:rsid w:val="005137DD"/>
    <w:rsid w:val="0051605E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53653"/>
    <w:rsid w:val="00557F06"/>
    <w:rsid w:val="00563E3E"/>
    <w:rsid w:val="00565384"/>
    <w:rsid w:val="00566F82"/>
    <w:rsid w:val="00575E03"/>
    <w:rsid w:val="00586BF6"/>
    <w:rsid w:val="005A1383"/>
    <w:rsid w:val="005A4E06"/>
    <w:rsid w:val="005A7882"/>
    <w:rsid w:val="005B22AC"/>
    <w:rsid w:val="005B3478"/>
    <w:rsid w:val="005B4AE2"/>
    <w:rsid w:val="005C233C"/>
    <w:rsid w:val="005D3406"/>
    <w:rsid w:val="005D61A7"/>
    <w:rsid w:val="005E61B6"/>
    <w:rsid w:val="005F158A"/>
    <w:rsid w:val="00604E79"/>
    <w:rsid w:val="00612951"/>
    <w:rsid w:val="00613F13"/>
    <w:rsid w:val="0061671C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623C"/>
    <w:rsid w:val="006A6F67"/>
    <w:rsid w:val="006A7259"/>
    <w:rsid w:val="006B2697"/>
    <w:rsid w:val="006B676F"/>
    <w:rsid w:val="006C1F25"/>
    <w:rsid w:val="006C41E8"/>
    <w:rsid w:val="006C620B"/>
    <w:rsid w:val="006D3A75"/>
    <w:rsid w:val="006D3E75"/>
    <w:rsid w:val="006E2C4E"/>
    <w:rsid w:val="006F0E8D"/>
    <w:rsid w:val="006F234E"/>
    <w:rsid w:val="00705658"/>
    <w:rsid w:val="00707AFD"/>
    <w:rsid w:val="00711F8F"/>
    <w:rsid w:val="00712882"/>
    <w:rsid w:val="0071647E"/>
    <w:rsid w:val="00721065"/>
    <w:rsid w:val="00723117"/>
    <w:rsid w:val="00726200"/>
    <w:rsid w:val="00740EAC"/>
    <w:rsid w:val="007439D5"/>
    <w:rsid w:val="00744C33"/>
    <w:rsid w:val="00750469"/>
    <w:rsid w:val="00754670"/>
    <w:rsid w:val="00757F03"/>
    <w:rsid w:val="00757F82"/>
    <w:rsid w:val="007703F7"/>
    <w:rsid w:val="00770554"/>
    <w:rsid w:val="00773473"/>
    <w:rsid w:val="00785F4D"/>
    <w:rsid w:val="0079052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D1E48"/>
    <w:rsid w:val="007D47A7"/>
    <w:rsid w:val="007D6046"/>
    <w:rsid w:val="007D6700"/>
    <w:rsid w:val="007E0AA7"/>
    <w:rsid w:val="007E5102"/>
    <w:rsid w:val="007F01E6"/>
    <w:rsid w:val="007F27D5"/>
    <w:rsid w:val="007F383C"/>
    <w:rsid w:val="00810A21"/>
    <w:rsid w:val="008121E2"/>
    <w:rsid w:val="008123D5"/>
    <w:rsid w:val="008151E5"/>
    <w:rsid w:val="00831D93"/>
    <w:rsid w:val="0083344C"/>
    <w:rsid w:val="008357D3"/>
    <w:rsid w:val="00841EE6"/>
    <w:rsid w:val="00842FD5"/>
    <w:rsid w:val="00846FD9"/>
    <w:rsid w:val="008526E1"/>
    <w:rsid w:val="008544D8"/>
    <w:rsid w:val="00854F9E"/>
    <w:rsid w:val="00860B50"/>
    <w:rsid w:val="00864122"/>
    <w:rsid w:val="00865F31"/>
    <w:rsid w:val="00866832"/>
    <w:rsid w:val="00866BA1"/>
    <w:rsid w:val="008747BF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20B43"/>
    <w:rsid w:val="009259F1"/>
    <w:rsid w:val="009303A8"/>
    <w:rsid w:val="00930D77"/>
    <w:rsid w:val="00935F75"/>
    <w:rsid w:val="00940099"/>
    <w:rsid w:val="0094549E"/>
    <w:rsid w:val="00946A94"/>
    <w:rsid w:val="00961382"/>
    <w:rsid w:val="009707E5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B20D8"/>
    <w:rsid w:val="009B4CA1"/>
    <w:rsid w:val="009C62A5"/>
    <w:rsid w:val="009C6BBA"/>
    <w:rsid w:val="009D0CA6"/>
    <w:rsid w:val="009D361A"/>
    <w:rsid w:val="009D3D4E"/>
    <w:rsid w:val="009E1E0F"/>
    <w:rsid w:val="009F2572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7610A"/>
    <w:rsid w:val="00A80792"/>
    <w:rsid w:val="00A80B63"/>
    <w:rsid w:val="00A84054"/>
    <w:rsid w:val="00A841E6"/>
    <w:rsid w:val="00A867CA"/>
    <w:rsid w:val="00A90D71"/>
    <w:rsid w:val="00A920E0"/>
    <w:rsid w:val="00A95353"/>
    <w:rsid w:val="00AA0197"/>
    <w:rsid w:val="00AA12A9"/>
    <w:rsid w:val="00AA1B05"/>
    <w:rsid w:val="00AA75FD"/>
    <w:rsid w:val="00AB34B4"/>
    <w:rsid w:val="00AB503B"/>
    <w:rsid w:val="00AB6719"/>
    <w:rsid w:val="00AC0C4D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342A2"/>
    <w:rsid w:val="00B3494D"/>
    <w:rsid w:val="00B34996"/>
    <w:rsid w:val="00B370BB"/>
    <w:rsid w:val="00B4060D"/>
    <w:rsid w:val="00B4093F"/>
    <w:rsid w:val="00B41642"/>
    <w:rsid w:val="00B52CB4"/>
    <w:rsid w:val="00B55D06"/>
    <w:rsid w:val="00B5696B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935C8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E793F"/>
    <w:rsid w:val="00BF59D1"/>
    <w:rsid w:val="00C02CD9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275F6"/>
    <w:rsid w:val="00C32CFC"/>
    <w:rsid w:val="00C34F46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D00D99"/>
    <w:rsid w:val="00D04A1B"/>
    <w:rsid w:val="00D04B20"/>
    <w:rsid w:val="00D054C1"/>
    <w:rsid w:val="00D12A88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4415"/>
    <w:rsid w:val="00D97111"/>
    <w:rsid w:val="00DA673B"/>
    <w:rsid w:val="00DB31E3"/>
    <w:rsid w:val="00DB694C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0355"/>
    <w:rsid w:val="00E21069"/>
    <w:rsid w:val="00E21329"/>
    <w:rsid w:val="00E24223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AF"/>
    <w:rsid w:val="00F23FC7"/>
    <w:rsid w:val="00F25C90"/>
    <w:rsid w:val="00F27E9F"/>
    <w:rsid w:val="00F30932"/>
    <w:rsid w:val="00F3154D"/>
    <w:rsid w:val="00F31D70"/>
    <w:rsid w:val="00F31FC6"/>
    <w:rsid w:val="00F33404"/>
    <w:rsid w:val="00F3503D"/>
    <w:rsid w:val="00F44C12"/>
    <w:rsid w:val="00F4793A"/>
    <w:rsid w:val="00F5175C"/>
    <w:rsid w:val="00F525C4"/>
    <w:rsid w:val="00F53633"/>
    <w:rsid w:val="00F536F6"/>
    <w:rsid w:val="00F67EDE"/>
    <w:rsid w:val="00F7377D"/>
    <w:rsid w:val="00F76EF2"/>
    <w:rsid w:val="00F77A6F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6C10"/>
    <w:rsid w:val="00FB1C43"/>
    <w:rsid w:val="00FB4EBB"/>
    <w:rsid w:val="00FB7F02"/>
    <w:rsid w:val="00FC574C"/>
    <w:rsid w:val="00FC6F9B"/>
    <w:rsid w:val="00FD3288"/>
    <w:rsid w:val="00FD7282"/>
    <w:rsid w:val="00FE36BA"/>
    <w:rsid w:val="00FE7D9D"/>
    <w:rsid w:val="00FF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5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56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3</Pages>
  <Words>463</Words>
  <Characters>2640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5</cp:revision>
  <cp:lastPrinted>2008-07-30T19:16:00Z</cp:lastPrinted>
  <dcterms:created xsi:type="dcterms:W3CDTF">2017-03-27T01:30:00Z</dcterms:created>
  <dcterms:modified xsi:type="dcterms:W3CDTF">2017-03-27T01:44:00Z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